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14:paraId="60386AC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33EE03F" w14:textId="77777777" w:rsidR="003D1B71" w:rsidRPr="00291D02" w:rsidRDefault="003D1B71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  <w:r w:rsidRPr="00291D02">
              <w:rPr>
                <w:rFonts w:ascii="Times New Roman" w:hAnsi="Times New Roman" w:cs="Times New Roman"/>
                <w:noProof/>
                <w:lang w:val="en-US" w:eastAsia="zh-CN" w:bidi="th-TH"/>
              </w:rPr>
              <mc:AlternateContent>
                <mc:Choice Requires="wps">
                  <w:drawing>
                    <wp:inline distT="0" distB="0" distL="0" distR="0" wp14:anchorId="4ED4D900" wp14:editId="5695C52B">
                      <wp:extent cx="1810385" cy="1810385"/>
                      <wp:effectExtent l="0" t="0" r="0" b="0"/>
                      <wp:docPr id="3" name="Oval 3" descr="foto de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6D01B5" w14:textId="77777777" w:rsidR="00DC3F0A" w:rsidRPr="00622358" w:rsidRDefault="00DC3F0A" w:rsidP="00DC3F0A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D4D900" id="Oval 3" o:spid="_x0000_s1026" alt="foto de mulh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BVh4RJ2gAAAAUBAAAPAAAAZHJz&#10;L2Rvd25yZXYueG1sTI9PS8NAEMXvgt9hGcGLtJvWfyVmU7TFmxSsBa/T3TGJzc7G7LaN395RBL0M&#10;b3jDe78p5oNv1YH62AQ2MBlnoIhtcA1XBjYvj6MZqJiQHbaBycAnRZiXpycF5i4c+ZkO61QpCeGY&#10;o4E6pS7XOtqaPMZx6IjFewu9xyRrX2nX41HCfaunWXajPTYsDTV2tKjJ7tZ7b+DWLi9p9bB6JWeX&#10;VxfvTx/NboHGnJ8N93egEg3p7xi+8QUdSmHahj27qFoD8kj6meJNZ9cTUNtfoctC/6c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" stroked="f" strokeweight="1pt">
                      <v:fill r:id="rId11" o:title="foto de mulher" recolor="t" rotate="t" type="frame"/>
                      <v:stroke joinstyle="miter"/>
                      <v:textbox>
                        <w:txbxContent>
                          <w:p w14:paraId="1E6D01B5" w14:textId="77777777" w:rsidR="00DC3F0A" w:rsidRPr="00622358" w:rsidRDefault="00DC3F0A" w:rsidP="00DC3F0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E2D7B86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1E884B8" w14:textId="77777777" w:rsidR="003D1B71" w:rsidRPr="00291D02" w:rsidRDefault="00000000" w:rsidP="00310F17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-1625693074"/>
                <w:placeholder>
                  <w:docPart w:val="9E9B0F67CBDD4632AD751F0C5A685814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[Nome]</w:t>
                </w:r>
              </w:sdtContent>
            </w:sdt>
            <w:r w:rsidR="003D1B71" w:rsidRPr="00291D02">
              <w:rPr>
                <w:lang w:val="pt-BR" w:bidi="pt-BR"/>
              </w:rPr>
              <w:br/>
            </w:r>
            <w:sdt>
              <w:sdtPr>
                <w:rPr>
                  <w:lang w:val="pt-BR"/>
                </w:rPr>
                <w:id w:val="1980958706"/>
                <w:placeholder>
                  <w:docPart w:val="A6BBF02D81624A46A7396A336777D4F6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[Sobrenome]</w:t>
                </w:r>
              </w:sdtContent>
            </w:sdt>
          </w:p>
        </w:tc>
      </w:tr>
      <w:tr w:rsidR="003D1B71" w:rsidRPr="00291D02" w14:paraId="34BC53A6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F65F9C9" w14:textId="77777777"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62C8084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285AB48CA0384AEA8A6FBA2723A13A03"/>
              </w:placeholder>
              <w:temporary/>
              <w:showingPlcHdr/>
              <w15:appearance w15:val="hidden"/>
            </w:sdtPr>
            <w:sdtContent>
              <w:p w14:paraId="644B2264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Experiência</w:t>
                </w:r>
              </w:p>
            </w:sdtContent>
          </w:sdt>
          <w:p w14:paraId="31733962" w14:textId="77777777" w:rsidR="003D1B71" w:rsidRPr="00291D02" w:rsidRDefault="00000000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201059472"/>
                <w:placeholder>
                  <w:docPart w:val="45CFE0989C2541599333B9A786B64B18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-1419934752"/>
                <w:placeholder>
                  <w:docPart w:val="F6D47AA930844CBB873851ED1F95654D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2C6D4363" w14:textId="77777777" w:rsidR="003D1B71" w:rsidRPr="00291D02" w:rsidRDefault="00000000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-1167319978"/>
                <w:placeholder>
                  <w:docPart w:val="DE4CC643F5F44D478462C65D8A201665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2029511879"/>
                <w:placeholder>
                  <w:docPart w:val="8E87497A77004B309A6B95B9C48208FB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315797015"/>
                <w:placeholder>
                  <w:docPart w:val="D45CC94CDAEB471E82A995C5B665EC04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p w14:paraId="76BEFE2F" w14:textId="77777777" w:rsidR="003D1B71" w:rsidRPr="00291D02" w:rsidRDefault="00000000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1889063361"/>
                <w:placeholder>
                  <w:docPart w:val="EABBC3FAF6734254B9B0C30B3DFE117E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1060751496"/>
                <w:placeholder>
                  <w:docPart w:val="7ED350F54EDE4A2B99C1C7B1765102A5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182A4D62" w14:textId="77777777" w:rsidR="003D1B71" w:rsidRPr="00291D02" w:rsidRDefault="00000000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2089416168"/>
                <w:placeholder>
                  <w:docPart w:val="D83B153A93974C518F685CAE82842188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578792993"/>
                <w:placeholder>
                  <w:docPart w:val="65F3586D586F42C2A844665F88D9D2DA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847401369"/>
                <w:placeholder>
                  <w:docPart w:val="76B2D6AE674A4EE9AE1A942E936DD384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p w14:paraId="29E76944" w14:textId="77777777" w:rsidR="003D1B71" w:rsidRPr="00291D02" w:rsidRDefault="00000000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-848477920"/>
                <w:placeholder>
                  <w:docPart w:val="73D5DDE4B80E49F9952C5F90A349FD6C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-1252506306"/>
                <w:placeholder>
                  <w:docPart w:val="7C2CB14D7A3C4D418AF54F75271E6E4C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2DBE262D" w14:textId="77777777" w:rsidR="003D1B71" w:rsidRPr="00291D02" w:rsidRDefault="00000000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-1462188416"/>
                <w:placeholder>
                  <w:docPart w:val="4657E77822124DD5B9C2F069E7750CA4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768142880"/>
                <w:placeholder>
                  <w:docPart w:val="A9989EAFE71F4386B6ED59040B2419B6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452551456"/>
                <w:placeholder>
                  <w:docPart w:val="1D05A77A9ECD47F38E87271FF223EB5F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sdt>
            <w:sdtPr>
              <w:rPr>
                <w:lang w:val="pt-BR"/>
              </w:rPr>
              <w:id w:val="-770157231"/>
              <w:placeholder>
                <w:docPart w:val="6E186526CDC249B3887BBD0CE1A205DD"/>
              </w:placeholder>
              <w:temporary/>
              <w:showingPlcHdr/>
              <w15:appearance w15:val="hidden"/>
            </w:sdtPr>
            <w:sdtContent>
              <w:p w14:paraId="72CB6955" w14:textId="77777777" w:rsidR="003D1B71" w:rsidRPr="00291D02" w:rsidRDefault="003D1B7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[Este espaço é destinado a inserir um resumo das principais responsabilidades e realizações mais relevantes.]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554227259"/>
              <w:placeholder>
                <w:docPart w:val="4B7A76BE991549BF8BC6E87064186452"/>
              </w:placeholder>
              <w:temporary/>
              <w:showingPlcHdr/>
              <w15:appearance w15:val="hidden"/>
            </w:sdtPr>
            <w:sdtContent>
              <w:p w14:paraId="0094CBAF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Escolaridade</w:t>
                </w:r>
              </w:p>
            </w:sdtContent>
          </w:sdt>
          <w:p w14:paraId="675697F8" w14:textId="77777777" w:rsidR="003D1B71" w:rsidRPr="00291D02" w:rsidRDefault="00000000" w:rsidP="00353B60">
            <w:pPr>
              <w:pStyle w:val="Nomedaescola"/>
              <w:rPr>
                <w:lang w:val="pt-BR"/>
              </w:rPr>
            </w:pPr>
            <w:sdt>
              <w:sdtPr>
                <w:rPr>
                  <w:lang w:val="pt-BR"/>
                </w:rPr>
                <w:id w:val="245614494"/>
                <w:placeholder>
                  <w:docPart w:val="5F4D9A5B81B34EF29B239E69241E226B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[Nome da escola]</w:t>
                </w:r>
              </w:sdtContent>
            </w:sdt>
            <w:r w:rsidR="00291D02" w:rsidRPr="00291D02">
              <w:rPr>
                <w:lang w:val="pt-BR"/>
              </w:rPr>
              <w:t xml:space="preserve"> </w:t>
            </w:r>
            <w:r w:rsidR="003D1B71" w:rsidRPr="00291D02">
              <w:rPr>
                <w:lang w:val="pt-BR" w:bidi="pt-BR"/>
              </w:rPr>
              <w:t xml:space="preserve">, </w:t>
            </w:r>
            <w:sdt>
              <w:sdtPr>
                <w:rPr>
                  <w:lang w:val="pt-BR"/>
                </w:rPr>
                <w:id w:val="141007519"/>
                <w:placeholder>
                  <w:docPart w:val="33622E9B5B02409DAFC258299ABA0CD2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[Cidade, Estado]</w:t>
                </w:r>
              </w:sdtContent>
            </w:sdt>
          </w:p>
          <w:sdt>
            <w:sdtPr>
              <w:rPr>
                <w:lang w:val="pt-BR"/>
              </w:rPr>
              <w:id w:val="-1240391264"/>
              <w:placeholder>
                <w:docPart w:val="BE5E3E76667C416A90D09051E08EA22E"/>
              </w:placeholder>
              <w:temporary/>
              <w:showingPlcHdr/>
              <w15:appearance w15:val="hidden"/>
            </w:sdtPr>
            <w:sdtContent>
              <w:p w14:paraId="0010E30F" w14:textId="77777777" w:rsidR="003D1B71" w:rsidRPr="00291D02" w:rsidRDefault="003D1B71" w:rsidP="00AC6C7E">
                <w:pPr>
                  <w:pStyle w:val="Commarcadores"/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[Talvez você queira incluir aqui as notas médias e um breve resumo de cursos, prêmios e homenagens relevantes.]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730222568"/>
              <w:placeholder>
                <w:docPart w:val="93A8B412C97B4A0A9795D4EBEA7F9160"/>
              </w:placeholder>
              <w:temporary/>
              <w:showingPlcHdr/>
              <w15:appearance w15:val="hidden"/>
            </w:sdtPr>
            <w:sdtContent>
              <w:p w14:paraId="22E36CD9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Comunicação</w:t>
                </w:r>
              </w:p>
            </w:sdtContent>
          </w:sdt>
          <w:sdt>
            <w:sdtPr>
              <w:rPr>
                <w:lang w:val="pt-BR"/>
              </w:rPr>
              <w:id w:val="1048178819"/>
              <w:placeholder>
                <w:docPart w:val="911FCB043F1A4211A22004D1CB514FC0"/>
              </w:placeholder>
              <w:temporary/>
              <w:showingPlcHdr/>
              <w15:appearance w15:val="hidden"/>
            </w:sdtPr>
            <w:sdtContent>
              <w:p w14:paraId="09D395BB" w14:textId="77777777" w:rsidR="003D1B71" w:rsidRPr="00291D02" w:rsidRDefault="007B3C8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[Deseja colocar uma imagem no círculo? É fácil! Selecione a imagem e clique com o botão direito do mouse. Selecione "Preenchimento" no menu de atalho. Escolha a imagem... na lista. Navegar no computador para inserir a imagem apropriada. Clique okey para inserir a imagem selecionada.]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278101685"/>
              <w:placeholder>
                <w:docPart w:val="0AE16EEC97904269A8152963866CEAC0"/>
              </w:placeholder>
              <w:temporary/>
              <w:showingPlcHdr/>
              <w15:appearance w15:val="hidden"/>
            </w:sdtPr>
            <w:sdtContent>
              <w:p w14:paraId="1523E055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Liderança</w:t>
                </w:r>
              </w:p>
            </w:sdtContent>
          </w:sdt>
          <w:sdt>
            <w:sdtPr>
              <w:rPr>
                <w:lang w:val="pt-BR"/>
              </w:rPr>
              <w:id w:val="-165710132"/>
              <w:placeholder>
                <w:docPart w:val="BAABBB9E23254BC3A52B9AAD4A56FA44"/>
              </w:placeholder>
              <w:temporary/>
              <w:showingPlcHdr/>
              <w15:appearance w15:val="hidden"/>
            </w:sdtPr>
            <w:sdtContent>
              <w:p w14:paraId="1C61D59A" w14:textId="77777777" w:rsidR="003D1B71" w:rsidRPr="00291D02" w:rsidRDefault="007B3C8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 xml:space="preserve">[Depois que sua imagem for inserida, selecione-a novamente. Acesse o menu Formatar ferramentas de imagem. Clique na seta para baixo abaixo de "Recortar" e escolha "Preenchimento" na lista. Isso será automaticamente ajustar a imagem para cortar a imagem. Você pode clicar e arrastar sua imagem para colocá-la adequadamente.] 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374043770"/>
              <w:placeholder>
                <w:docPart w:val="468D5B7DE4A040E3ACE34563C955BB69"/>
              </w:placeholder>
              <w:temporary/>
              <w:showingPlcHdr/>
              <w15:appearance w15:val="hidden"/>
            </w:sdtPr>
            <w:sdtContent>
              <w:p w14:paraId="704C3BAD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Referências</w:t>
                </w:r>
              </w:p>
            </w:sdtContent>
          </w:sdt>
          <w:sdt>
            <w:sdtPr>
              <w:rPr>
                <w:lang w:val="pt-BR"/>
              </w:rPr>
              <w:id w:val="-494037895"/>
              <w:placeholder>
                <w:docPart w:val="BE91590E958A496A94497C45A8D76156"/>
              </w:placeholder>
              <w:temporary/>
              <w:showingPlcHdr/>
              <w15:appearance w15:val="hidden"/>
            </w:sdtPr>
            <w:sdtContent>
              <w:p w14:paraId="379A47AC" w14:textId="77777777" w:rsidR="003D1B71" w:rsidRPr="00291D02" w:rsidRDefault="003D1B71" w:rsidP="00AC6C7E">
                <w:pPr>
                  <w:rPr>
                    <w:sz w:val="24"/>
                    <w:szCs w:val="24"/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[Disponível mediante solicitação.]</w:t>
                </w:r>
              </w:p>
            </w:sdtContent>
          </w:sdt>
        </w:tc>
      </w:tr>
      <w:tr w:rsidR="003D1B71" w:rsidRPr="00291D02" w14:paraId="35CBAE69" w14:textId="77777777" w:rsidTr="003D1B71">
        <w:trPr>
          <w:trHeight w:val="1164"/>
        </w:trPr>
        <w:tc>
          <w:tcPr>
            <w:tcW w:w="720" w:type="dxa"/>
          </w:tcPr>
          <w:p w14:paraId="37E1C9B1" w14:textId="77777777"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6C036297" w14:textId="77777777"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14:paraId="58EA2C25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2AAC79DC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14:paraId="77972065" w14:textId="77777777" w:rsidTr="003D1B71">
        <w:trPr>
          <w:trHeight w:val="543"/>
        </w:trPr>
        <w:tc>
          <w:tcPr>
            <w:tcW w:w="720" w:type="dxa"/>
          </w:tcPr>
          <w:p w14:paraId="61EEC28A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AA2484" w14:textId="77777777" w:rsidR="003D1B71" w:rsidRPr="00291D02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4AB9D93D" wp14:editId="56CFD219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08E77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D47A382" w14:textId="77777777" w:rsidR="003D1B71" w:rsidRPr="00291D02" w:rsidRDefault="00000000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645700282"/>
                <w:placeholder>
                  <w:docPart w:val="BD5A141518B54434877FCF68592C8DDF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[Seu Endereço]</w:t>
                </w:r>
              </w:sdtContent>
            </w:sdt>
          </w:p>
          <w:p w14:paraId="20589DFA" w14:textId="77777777" w:rsidR="003D1B71" w:rsidRPr="00291D02" w:rsidRDefault="00000000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798381348"/>
                <w:placeholder>
                  <w:docPart w:val="D9156680AA094049BDFD7411EF152D2F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[Cidade, Estado, CEP]</w:t>
                </w:r>
              </w:sdtContent>
            </w:sdt>
          </w:p>
        </w:tc>
        <w:tc>
          <w:tcPr>
            <w:tcW w:w="423" w:type="dxa"/>
            <w:vMerge/>
          </w:tcPr>
          <w:p w14:paraId="02B13AF1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642EEF17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60049D0A" w14:textId="77777777" w:rsidTr="003D1B71">
        <w:trPr>
          <w:trHeight w:val="183"/>
        </w:trPr>
        <w:tc>
          <w:tcPr>
            <w:tcW w:w="720" w:type="dxa"/>
          </w:tcPr>
          <w:p w14:paraId="7BC2A7C4" w14:textId="77777777"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5AB0BC0" w14:textId="77777777"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3DEEC733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0C5CD283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02291CBD" w14:textId="77777777" w:rsidTr="003D1B71">
        <w:trPr>
          <w:trHeight w:val="624"/>
        </w:trPr>
        <w:tc>
          <w:tcPr>
            <w:tcW w:w="720" w:type="dxa"/>
          </w:tcPr>
          <w:p w14:paraId="2C098457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426D32D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7DBBFA38" wp14:editId="2F7B4130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EC7E3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Pwg3E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0802975" w14:textId="77777777" w:rsidR="003D1B71" w:rsidRPr="00291D02" w:rsidRDefault="00000000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701595270"/>
                <w:placeholder>
                  <w:docPart w:val="0A3D37889FF74CAE9E2306FBC0D9FBB5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[Seu Telefone]</w:t>
                </w:r>
              </w:sdtContent>
            </w:sdt>
          </w:p>
        </w:tc>
        <w:tc>
          <w:tcPr>
            <w:tcW w:w="423" w:type="dxa"/>
            <w:vMerge/>
          </w:tcPr>
          <w:p w14:paraId="2FC34B9D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7238A544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3C6FD0C5" w14:textId="77777777" w:rsidTr="003D1B71">
        <w:trPr>
          <w:trHeight w:val="183"/>
        </w:trPr>
        <w:tc>
          <w:tcPr>
            <w:tcW w:w="720" w:type="dxa"/>
          </w:tcPr>
          <w:p w14:paraId="7E403C06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14BA952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4EAB7200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22414138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62459420" w14:textId="77777777" w:rsidTr="003D1B71">
        <w:trPr>
          <w:trHeight w:val="633"/>
        </w:trPr>
        <w:tc>
          <w:tcPr>
            <w:tcW w:w="720" w:type="dxa"/>
          </w:tcPr>
          <w:p w14:paraId="28A8DDB9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14ED8F9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680983E" wp14:editId="2E5D5924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8F6FA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Ícone de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8E6AF55" w14:textId="77777777" w:rsidR="003D1B71" w:rsidRPr="00291D02" w:rsidRDefault="00000000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1997099910"/>
                <w:placeholder>
                  <w:docPart w:val="9F97AB85A13E47B19A80B2C76EC2CE8A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[Seu Email]</w:t>
                </w:r>
              </w:sdtContent>
            </w:sdt>
          </w:p>
        </w:tc>
        <w:tc>
          <w:tcPr>
            <w:tcW w:w="423" w:type="dxa"/>
            <w:vMerge/>
          </w:tcPr>
          <w:p w14:paraId="44E138DA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0F4EEF78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05BB9420" w14:textId="77777777" w:rsidTr="003D1B71">
        <w:trPr>
          <w:trHeight w:val="174"/>
        </w:trPr>
        <w:tc>
          <w:tcPr>
            <w:tcW w:w="720" w:type="dxa"/>
          </w:tcPr>
          <w:p w14:paraId="22507F0C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526A6A9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36D456D2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0B137D53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0D26A36B" w14:textId="77777777" w:rsidTr="003D1B71">
        <w:trPr>
          <w:trHeight w:val="633"/>
        </w:trPr>
        <w:tc>
          <w:tcPr>
            <w:tcW w:w="720" w:type="dxa"/>
          </w:tcPr>
          <w:p w14:paraId="082E413B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1893159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4E319304" wp14:editId="5EE1F198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A6627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pt-BR"/>
            </w:rPr>
            <w:id w:val="994223924"/>
            <w:placeholder>
              <w:docPart w:val="40F49E8F16A441ACAAE097B6B6FEC714"/>
            </w:placeholder>
            <w:temporary/>
            <w:showingPlcHdr/>
            <w15:appearance w15:val="hidden"/>
          </w:sdtPr>
          <w:sdtContent>
            <w:tc>
              <w:tcPr>
                <w:tcW w:w="2312" w:type="dxa"/>
                <w:vAlign w:val="center"/>
              </w:tcPr>
              <w:p w14:paraId="37371706" w14:textId="77777777" w:rsidR="003D1B71" w:rsidRPr="00291D02" w:rsidRDefault="003D1B71" w:rsidP="00380FD1">
                <w:pPr>
                  <w:pStyle w:val="Informaes"/>
                  <w:rPr>
                    <w:lang w:val="pt-BR"/>
                  </w:rPr>
                </w:pPr>
                <w:r w:rsidRPr="00291D02">
                  <w:rPr>
                    <w:lang w:val="pt-BR" w:bidi="pt-BR"/>
                  </w:rPr>
                  <w:t>[</w:t>
                </w:r>
                <w:r w:rsidRPr="00291D02">
                  <w:rPr>
                    <w:rStyle w:val="TextodoEspaoReservado"/>
                    <w:color w:val="666666" w:themeColor="accent4"/>
                    <w:lang w:val="pt-BR" w:bidi="pt-BR"/>
                  </w:rPr>
                  <w:t>Seu site]</w:t>
                </w:r>
              </w:p>
            </w:tc>
          </w:sdtContent>
        </w:sdt>
        <w:tc>
          <w:tcPr>
            <w:tcW w:w="423" w:type="dxa"/>
            <w:vMerge/>
          </w:tcPr>
          <w:p w14:paraId="577B060A" w14:textId="77777777"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25A384B4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3ABACD59" w14:textId="77777777" w:rsidTr="003D1B71">
        <w:trPr>
          <w:trHeight w:val="2448"/>
        </w:trPr>
        <w:tc>
          <w:tcPr>
            <w:tcW w:w="720" w:type="dxa"/>
          </w:tcPr>
          <w:p w14:paraId="1E57F1ED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2EE8D176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14:paraId="34B876D5" w14:textId="77777777"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14:paraId="23B3907D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14:paraId="2B64A32E" w14:textId="77777777"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DE8DD" w14:textId="77777777" w:rsidR="00367C53" w:rsidRDefault="00367C53" w:rsidP="00590471">
      <w:r>
        <w:separator/>
      </w:r>
    </w:p>
  </w:endnote>
  <w:endnote w:type="continuationSeparator" w:id="0">
    <w:p w14:paraId="431CC9B7" w14:textId="77777777" w:rsidR="00367C53" w:rsidRDefault="00367C5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67AFA" w14:textId="77777777" w:rsidR="00367C53" w:rsidRDefault="00367C53" w:rsidP="00590471">
      <w:r>
        <w:separator/>
      </w:r>
    </w:p>
  </w:footnote>
  <w:footnote w:type="continuationSeparator" w:id="0">
    <w:p w14:paraId="229E5B60" w14:textId="77777777" w:rsidR="00367C53" w:rsidRDefault="00367C5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953E" w14:textId="77777777"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19146A1" wp14:editId="6D4F834D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C55A12" id="Gru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uCX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Z1V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sOpZJYnhB4FigSTY5lh1IRC0wkKseymxzLDqUiFphIVI5lNzmW&#10;XTmWEFhfQTmW3eRYdiiV3Acmx7IrxxICrwmKRJNj2ZVjCYFngSLR5Fh25VhC4FmgSDQ5ll05lhBY&#10;FijHspscy64cSwg8CxSJJseyK8cSAs8CRaLJsezKsYTAs0CRaHIsu3IsIfAsUCSaHMuuHEsIHAsO&#10;5VhC4BUgHMthciyHciwh8CyQ2fkwOZZDOZYQeBbI7HyYHMuhHEsIPAtknXiYHMuhHEsIPAtknXiY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L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I1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b1C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YHlEpheULgaaBINDmWB5SKaGAiUTmWh8mxPKBURAMTicqxPEyO5aEcSwisXlCO5WFyLA8o&#10;ldoGJsfyUI4lBF4VFIkmx/JQjiUEngaKRJNjeSjHEgJPA0WiybE8lGMJgaWBciwPk2N5KMcSAk8D&#10;RaLJsTyUYwmBp4Ei0eRYHsqxhMDTQJFociwP5VhC4GmgSDQ5lod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21172961">
    <w:abstractNumId w:val="10"/>
  </w:num>
  <w:num w:numId="2" w16cid:durableId="36203854">
    <w:abstractNumId w:val="11"/>
  </w:num>
  <w:num w:numId="3" w16cid:durableId="1207598674">
    <w:abstractNumId w:val="9"/>
  </w:num>
  <w:num w:numId="4" w16cid:durableId="1792893431">
    <w:abstractNumId w:val="13"/>
  </w:num>
  <w:num w:numId="5" w16cid:durableId="228006599">
    <w:abstractNumId w:val="14"/>
  </w:num>
  <w:num w:numId="6" w16cid:durableId="1768110319">
    <w:abstractNumId w:val="8"/>
  </w:num>
  <w:num w:numId="7" w16cid:durableId="1534227767">
    <w:abstractNumId w:val="3"/>
  </w:num>
  <w:num w:numId="8" w16cid:durableId="1002584391">
    <w:abstractNumId w:val="2"/>
  </w:num>
  <w:num w:numId="9" w16cid:durableId="1397505717">
    <w:abstractNumId w:val="1"/>
  </w:num>
  <w:num w:numId="10" w16cid:durableId="644429863">
    <w:abstractNumId w:val="0"/>
  </w:num>
  <w:num w:numId="11" w16cid:durableId="1352298198">
    <w:abstractNumId w:val="7"/>
  </w:num>
  <w:num w:numId="12" w16cid:durableId="1137336025">
    <w:abstractNumId w:val="6"/>
  </w:num>
  <w:num w:numId="13" w16cid:durableId="1637756177">
    <w:abstractNumId w:val="5"/>
  </w:num>
  <w:num w:numId="14" w16cid:durableId="2071075402">
    <w:abstractNumId w:val="4"/>
  </w:num>
  <w:num w:numId="15" w16cid:durableId="12522003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1DC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91D02"/>
    <w:rsid w:val="002B4549"/>
    <w:rsid w:val="00310F17"/>
    <w:rsid w:val="00322A46"/>
    <w:rsid w:val="003326CB"/>
    <w:rsid w:val="00353B60"/>
    <w:rsid w:val="00367C53"/>
    <w:rsid w:val="00376291"/>
    <w:rsid w:val="00380FD1"/>
    <w:rsid w:val="00383D02"/>
    <w:rsid w:val="00385DE7"/>
    <w:rsid w:val="003D1B71"/>
    <w:rsid w:val="004E158A"/>
    <w:rsid w:val="00550489"/>
    <w:rsid w:val="00565C77"/>
    <w:rsid w:val="0056708E"/>
    <w:rsid w:val="005801E5"/>
    <w:rsid w:val="00590471"/>
    <w:rsid w:val="005D01FA"/>
    <w:rsid w:val="00622358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64D0"/>
    <w:rsid w:val="00A31464"/>
    <w:rsid w:val="00A31B16"/>
    <w:rsid w:val="00A33613"/>
    <w:rsid w:val="00A47A8D"/>
    <w:rsid w:val="00A801DC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61E1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5078A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SimplesTabela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-1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el\AppData\Local\Microsoft\Office\16.0\DTS\pt-BR%7b7E11A6F5-612F-4250-A3CA-B04995E1F0C0%7d\%7bFC05D1DA-D850-4872-8179-DF3E6343463F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9B0F67CBDD4632AD751F0C5A6858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AF33EC-963B-4C77-8F97-B02E8571AC42}"/>
      </w:docPartPr>
      <w:docPartBody>
        <w:p w:rsidR="00000000" w:rsidRDefault="00000000">
          <w:pPr>
            <w:pStyle w:val="9E9B0F67CBDD4632AD751F0C5A685814"/>
          </w:pPr>
          <w:r w:rsidRPr="00291D02">
            <w:rPr>
              <w:lang w:bidi="pt-BR"/>
            </w:rPr>
            <w:t>[Nome]</w:t>
          </w:r>
        </w:p>
      </w:docPartBody>
    </w:docPart>
    <w:docPart>
      <w:docPartPr>
        <w:name w:val="A6BBF02D81624A46A7396A336777D4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8730F5-94E3-41BD-9A91-04FE24AE2B88}"/>
      </w:docPartPr>
      <w:docPartBody>
        <w:p w:rsidR="00000000" w:rsidRDefault="00000000">
          <w:pPr>
            <w:pStyle w:val="A6BBF02D81624A46A7396A336777D4F6"/>
          </w:pPr>
          <w:r w:rsidRPr="00291D02">
            <w:rPr>
              <w:lang w:bidi="pt-BR"/>
            </w:rPr>
            <w:t>[Sobrenome]</w:t>
          </w:r>
        </w:p>
      </w:docPartBody>
    </w:docPart>
    <w:docPart>
      <w:docPartPr>
        <w:name w:val="285AB48CA0384AEA8A6FBA2723A13A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F7A21C-0E13-4D70-9B7D-5337AC1B808B}"/>
      </w:docPartPr>
      <w:docPartBody>
        <w:p w:rsidR="00000000" w:rsidRDefault="00000000">
          <w:pPr>
            <w:pStyle w:val="285AB48CA0384AEA8A6FBA2723A13A03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45CFE0989C2541599333B9A786B64B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22699F-A925-49AE-A78F-954394DD6CDF}"/>
      </w:docPartPr>
      <w:docPartBody>
        <w:p w:rsidR="00000000" w:rsidRDefault="00000000">
          <w:pPr>
            <w:pStyle w:val="45CFE0989C2541599333B9A786B64B18"/>
          </w:pPr>
          <w:r w:rsidRPr="00291D02">
            <w:rPr>
              <w:rFonts w:eastAsia="Calibri"/>
              <w:lang w:bidi="pt-BR"/>
            </w:rPr>
            <w:t>[Datas De]</w:t>
          </w:r>
        </w:p>
      </w:docPartBody>
    </w:docPart>
    <w:docPart>
      <w:docPartPr>
        <w:name w:val="F6D47AA930844CBB873851ED1F9565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810A69-49F6-4C21-BFD7-5217205905AB}"/>
      </w:docPartPr>
      <w:docPartBody>
        <w:p w:rsidR="00000000" w:rsidRDefault="00000000">
          <w:pPr>
            <w:pStyle w:val="F6D47AA930844CBB873851ED1F95654D"/>
          </w:pPr>
          <w:r w:rsidRPr="00291D02">
            <w:rPr>
              <w:rFonts w:eastAsia="Calibri"/>
              <w:lang w:bidi="pt-BR"/>
            </w:rPr>
            <w:t>[Até]</w:t>
          </w:r>
        </w:p>
      </w:docPartBody>
    </w:docPart>
    <w:docPart>
      <w:docPartPr>
        <w:name w:val="DE4CC643F5F44D478462C65D8A2016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F714B5-6D65-42D0-BE2D-67A476883B5C}"/>
      </w:docPartPr>
      <w:docPartBody>
        <w:p w:rsidR="00000000" w:rsidRDefault="00000000">
          <w:pPr>
            <w:pStyle w:val="DE4CC643F5F44D478462C65D8A201665"/>
          </w:pPr>
          <w:r w:rsidRPr="00291D02">
            <w:rPr>
              <w:rFonts w:eastAsia="Calibri"/>
              <w:lang w:bidi="pt-BR"/>
            </w:rPr>
            <w:t>[Cargo]</w:t>
          </w:r>
        </w:p>
      </w:docPartBody>
    </w:docPart>
    <w:docPart>
      <w:docPartPr>
        <w:name w:val="8E87497A77004B309A6B95B9C48208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66CC7B-0CB5-432D-B769-2D5C486E9F29}"/>
      </w:docPartPr>
      <w:docPartBody>
        <w:p w:rsidR="00000000" w:rsidRDefault="00000000">
          <w:pPr>
            <w:pStyle w:val="8E87497A77004B309A6B95B9C48208FB"/>
          </w:pPr>
          <w:r w:rsidRPr="00291D02">
            <w:rPr>
              <w:rFonts w:eastAsia="Calibri"/>
              <w:lang w:bidi="pt-BR"/>
            </w:rPr>
            <w:t>[Função]</w:t>
          </w:r>
        </w:p>
      </w:docPartBody>
    </w:docPart>
    <w:docPart>
      <w:docPartPr>
        <w:name w:val="D45CC94CDAEB471E82A995C5B665EC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CEBB4E-A88D-4B45-B3BD-26197D3A76BE}"/>
      </w:docPartPr>
      <w:docPartBody>
        <w:p w:rsidR="00000000" w:rsidRDefault="00000000">
          <w:pPr>
            <w:pStyle w:val="D45CC94CDAEB471E82A995C5B665EC04"/>
          </w:pPr>
          <w:r w:rsidRPr="00291D02">
            <w:rPr>
              <w:rFonts w:eastAsia="Calibri"/>
              <w:lang w:bidi="pt-BR"/>
            </w:rPr>
            <w:t>[Nome da empresa]</w:t>
          </w:r>
        </w:p>
      </w:docPartBody>
    </w:docPart>
    <w:docPart>
      <w:docPartPr>
        <w:name w:val="EABBC3FAF6734254B9B0C30B3DFE11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3A87CE-D3B0-4EEA-9E03-6C8481630DA6}"/>
      </w:docPartPr>
      <w:docPartBody>
        <w:p w:rsidR="00000000" w:rsidRDefault="00000000">
          <w:pPr>
            <w:pStyle w:val="EABBC3FAF6734254B9B0C30B3DFE117E"/>
          </w:pPr>
          <w:r w:rsidRPr="00291D02">
            <w:rPr>
              <w:rFonts w:eastAsia="Calibri"/>
              <w:lang w:bidi="pt-BR"/>
            </w:rPr>
            <w:t>[Datas De]</w:t>
          </w:r>
        </w:p>
      </w:docPartBody>
    </w:docPart>
    <w:docPart>
      <w:docPartPr>
        <w:name w:val="7ED350F54EDE4A2B99C1C7B1765102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CDFFB0-A901-4861-916E-B2C3A11F0A98}"/>
      </w:docPartPr>
      <w:docPartBody>
        <w:p w:rsidR="00000000" w:rsidRDefault="00000000">
          <w:pPr>
            <w:pStyle w:val="7ED350F54EDE4A2B99C1C7B1765102A5"/>
          </w:pPr>
          <w:r w:rsidRPr="00291D02">
            <w:rPr>
              <w:rFonts w:eastAsia="Calibri"/>
              <w:lang w:bidi="pt-BR"/>
            </w:rPr>
            <w:t>[Até]</w:t>
          </w:r>
        </w:p>
      </w:docPartBody>
    </w:docPart>
    <w:docPart>
      <w:docPartPr>
        <w:name w:val="D83B153A93974C518F685CAE828421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A1A627-26DA-4D1A-A529-DB3155DC9E00}"/>
      </w:docPartPr>
      <w:docPartBody>
        <w:p w:rsidR="00000000" w:rsidRDefault="00000000">
          <w:pPr>
            <w:pStyle w:val="D83B153A93974C518F685CAE82842188"/>
          </w:pPr>
          <w:r w:rsidRPr="00291D02">
            <w:rPr>
              <w:rFonts w:eastAsia="Calibri"/>
              <w:lang w:bidi="pt-BR"/>
            </w:rPr>
            <w:t>[Cargo]</w:t>
          </w:r>
        </w:p>
      </w:docPartBody>
    </w:docPart>
    <w:docPart>
      <w:docPartPr>
        <w:name w:val="65F3586D586F42C2A844665F88D9D2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DB16E1-3018-4DA9-9408-1FFCAD177EF0}"/>
      </w:docPartPr>
      <w:docPartBody>
        <w:p w:rsidR="00000000" w:rsidRDefault="00000000">
          <w:pPr>
            <w:pStyle w:val="65F3586D586F42C2A844665F88D9D2DA"/>
          </w:pPr>
          <w:r w:rsidRPr="00291D02">
            <w:rPr>
              <w:rFonts w:eastAsia="Calibri"/>
              <w:lang w:bidi="pt-BR"/>
            </w:rPr>
            <w:t>[Função]</w:t>
          </w:r>
        </w:p>
      </w:docPartBody>
    </w:docPart>
    <w:docPart>
      <w:docPartPr>
        <w:name w:val="76B2D6AE674A4EE9AE1A942E936DD3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2D8DC2-480A-4EC8-B9B4-CB8E405D4E1E}"/>
      </w:docPartPr>
      <w:docPartBody>
        <w:p w:rsidR="00000000" w:rsidRDefault="00000000">
          <w:pPr>
            <w:pStyle w:val="76B2D6AE674A4EE9AE1A942E936DD384"/>
          </w:pPr>
          <w:r w:rsidRPr="00291D02">
            <w:rPr>
              <w:rFonts w:eastAsia="Calibri"/>
              <w:lang w:bidi="pt-BR"/>
            </w:rPr>
            <w:t>[Nome da empresa]</w:t>
          </w:r>
        </w:p>
      </w:docPartBody>
    </w:docPart>
    <w:docPart>
      <w:docPartPr>
        <w:name w:val="73D5DDE4B80E49F9952C5F90A349FD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10CAF0-047F-4B19-A177-C9A0AEC6AEB3}"/>
      </w:docPartPr>
      <w:docPartBody>
        <w:p w:rsidR="00000000" w:rsidRDefault="00000000">
          <w:pPr>
            <w:pStyle w:val="73D5DDE4B80E49F9952C5F90A349FD6C"/>
          </w:pPr>
          <w:r w:rsidRPr="00291D02">
            <w:rPr>
              <w:rFonts w:eastAsia="Calibri"/>
              <w:lang w:bidi="pt-BR"/>
            </w:rPr>
            <w:t>[Datas De]</w:t>
          </w:r>
        </w:p>
      </w:docPartBody>
    </w:docPart>
    <w:docPart>
      <w:docPartPr>
        <w:name w:val="7C2CB14D7A3C4D418AF54F75271E6E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053C87-CBA8-4B53-B868-030EF226F8E3}"/>
      </w:docPartPr>
      <w:docPartBody>
        <w:p w:rsidR="00000000" w:rsidRDefault="00000000">
          <w:pPr>
            <w:pStyle w:val="7C2CB14D7A3C4D418AF54F75271E6E4C"/>
          </w:pPr>
          <w:r w:rsidRPr="00291D02">
            <w:rPr>
              <w:rFonts w:eastAsia="Calibri"/>
              <w:lang w:bidi="pt-BR"/>
            </w:rPr>
            <w:t>[Até]</w:t>
          </w:r>
        </w:p>
      </w:docPartBody>
    </w:docPart>
    <w:docPart>
      <w:docPartPr>
        <w:name w:val="4657E77822124DD5B9C2F069E7750C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AA00EA-0350-4FEF-AB2C-0CF2ECA8A2DC}"/>
      </w:docPartPr>
      <w:docPartBody>
        <w:p w:rsidR="00000000" w:rsidRDefault="00000000">
          <w:pPr>
            <w:pStyle w:val="4657E77822124DD5B9C2F069E7750CA4"/>
          </w:pPr>
          <w:r w:rsidRPr="00291D02">
            <w:rPr>
              <w:rFonts w:eastAsia="Calibri"/>
              <w:lang w:bidi="pt-BR"/>
            </w:rPr>
            <w:t>[Cargo]</w:t>
          </w:r>
        </w:p>
      </w:docPartBody>
    </w:docPart>
    <w:docPart>
      <w:docPartPr>
        <w:name w:val="A9989EAFE71F4386B6ED59040B2419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D8052D-5E4C-4652-A108-27AD344795F5}"/>
      </w:docPartPr>
      <w:docPartBody>
        <w:p w:rsidR="00000000" w:rsidRDefault="00000000">
          <w:pPr>
            <w:pStyle w:val="A9989EAFE71F4386B6ED59040B2419B6"/>
          </w:pPr>
          <w:r w:rsidRPr="00291D02">
            <w:rPr>
              <w:rFonts w:eastAsia="Calibri"/>
              <w:lang w:bidi="pt-BR"/>
            </w:rPr>
            <w:t>[Função]</w:t>
          </w:r>
        </w:p>
      </w:docPartBody>
    </w:docPart>
    <w:docPart>
      <w:docPartPr>
        <w:name w:val="1D05A77A9ECD47F38E87271FF223EB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E2087A-5C38-4B3D-91A5-5F66A72168D2}"/>
      </w:docPartPr>
      <w:docPartBody>
        <w:p w:rsidR="00000000" w:rsidRDefault="00000000">
          <w:pPr>
            <w:pStyle w:val="1D05A77A9ECD47F38E87271FF223EB5F"/>
          </w:pPr>
          <w:r w:rsidRPr="00291D02">
            <w:rPr>
              <w:rFonts w:eastAsia="Calibri"/>
              <w:lang w:bidi="pt-BR"/>
            </w:rPr>
            <w:t xml:space="preserve">[Nome da </w:t>
          </w:r>
          <w:r w:rsidRPr="00291D02">
            <w:rPr>
              <w:rFonts w:eastAsia="Calibri"/>
              <w:lang w:bidi="pt-BR"/>
            </w:rPr>
            <w:t>empresa]</w:t>
          </w:r>
        </w:p>
      </w:docPartBody>
    </w:docPart>
    <w:docPart>
      <w:docPartPr>
        <w:name w:val="6E186526CDC249B3887BBD0CE1A205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EBA798-027C-4382-8E8F-43F75E2B7937}"/>
      </w:docPartPr>
      <w:docPartBody>
        <w:p w:rsidR="00000000" w:rsidRDefault="00000000">
          <w:pPr>
            <w:pStyle w:val="6E186526CDC249B3887BBD0CE1A205DD"/>
          </w:pPr>
          <w:r w:rsidRPr="00291D02">
            <w:rPr>
              <w:rFonts w:eastAsia="Calibri"/>
              <w:lang w:bidi="pt-BR"/>
            </w:rPr>
            <w:t>[Este espaço é destinado a inserir um resumo das principais responsabilidades e realizações mais relevantes.]</w:t>
          </w:r>
        </w:p>
      </w:docPartBody>
    </w:docPart>
    <w:docPart>
      <w:docPartPr>
        <w:name w:val="4B7A76BE991549BF8BC6E870641864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2CAE2B-76B4-4163-A1A6-0FB7507E9996}"/>
      </w:docPartPr>
      <w:docPartBody>
        <w:p w:rsidR="00000000" w:rsidRDefault="00000000">
          <w:pPr>
            <w:pStyle w:val="4B7A76BE991549BF8BC6E87064186452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  <w:docPart>
      <w:docPartPr>
        <w:name w:val="5F4D9A5B81B34EF29B239E69241E22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493153-F8BF-490B-9240-5AF23657C15F}"/>
      </w:docPartPr>
      <w:docPartBody>
        <w:p w:rsidR="00000000" w:rsidRDefault="00000000">
          <w:pPr>
            <w:pStyle w:val="5F4D9A5B81B34EF29B239E69241E226B"/>
          </w:pPr>
          <w:r w:rsidRPr="00291D02">
            <w:rPr>
              <w:lang w:bidi="pt-BR"/>
            </w:rPr>
            <w:t>[Nome da escola]</w:t>
          </w:r>
        </w:p>
      </w:docPartBody>
    </w:docPart>
    <w:docPart>
      <w:docPartPr>
        <w:name w:val="33622E9B5B02409DAFC258299ABA0C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460FD8-ED61-4DA6-9A1C-22D32D170AD2}"/>
      </w:docPartPr>
      <w:docPartBody>
        <w:p w:rsidR="00000000" w:rsidRDefault="00000000">
          <w:pPr>
            <w:pStyle w:val="33622E9B5B02409DAFC258299ABA0CD2"/>
          </w:pPr>
          <w:r w:rsidRPr="00291D02">
            <w:rPr>
              <w:lang w:bidi="pt-BR"/>
            </w:rPr>
            <w:t>[Cidade, Estado]</w:t>
          </w:r>
        </w:p>
      </w:docPartBody>
    </w:docPart>
    <w:docPart>
      <w:docPartPr>
        <w:name w:val="BE5E3E76667C416A90D09051E08EA2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16AB67-74B6-4EFD-9703-A3821B4A7DD4}"/>
      </w:docPartPr>
      <w:docPartBody>
        <w:p w:rsidR="00000000" w:rsidRDefault="00000000">
          <w:pPr>
            <w:pStyle w:val="BE5E3E76667C416A90D09051E08EA22E"/>
          </w:pPr>
          <w:r w:rsidRPr="00291D02">
            <w:rPr>
              <w:rFonts w:eastAsia="Calibri"/>
              <w:lang w:bidi="pt-BR"/>
            </w:rPr>
            <w:t>[Talvez você queira incluir aqui as notas médias e um breve resumo de cursos, prêmios e homenagens relevantes.]</w:t>
          </w:r>
        </w:p>
      </w:docPartBody>
    </w:docPart>
    <w:docPart>
      <w:docPartPr>
        <w:name w:val="93A8B412C97B4A0A9795D4EBEA7F9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9E1B1B-AD00-484A-BD9A-D4E5B53B5B5D}"/>
      </w:docPartPr>
      <w:docPartBody>
        <w:p w:rsidR="00000000" w:rsidRDefault="00000000">
          <w:pPr>
            <w:pStyle w:val="93A8B412C97B4A0A9795D4EBEA7F9160"/>
          </w:pPr>
          <w:r w:rsidRPr="00550489">
            <w:rPr>
              <w:rFonts w:asciiTheme="majorHAnsi" w:hAnsiTheme="majorHAnsi" w:cs="Calibri"/>
              <w:lang w:bidi="pt-BR"/>
            </w:rPr>
            <w:t>Comunicação</w:t>
          </w:r>
        </w:p>
      </w:docPartBody>
    </w:docPart>
    <w:docPart>
      <w:docPartPr>
        <w:name w:val="911FCB043F1A4211A22004D1CB514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89AE46-FD98-4AF5-A146-0FB1AE612E66}"/>
      </w:docPartPr>
      <w:docPartBody>
        <w:p w:rsidR="00000000" w:rsidRDefault="00000000">
          <w:pPr>
            <w:pStyle w:val="911FCB043F1A4211A22004D1CB514FC0"/>
          </w:pPr>
          <w:r w:rsidRPr="00291D02">
            <w:rPr>
              <w:rFonts w:eastAsia="Calibri"/>
              <w:lang w:bidi="pt-BR"/>
            </w:rPr>
            <w:t>[Deseja colocar uma imagem no círculo? É fácil! Selecione a imagem e clique com o botão direito do mouse. Selecione "Preenchimento" no menu de atalho. Escolha a imagem... na lista. Navegar no computador para inserir a imagem apropriada. Clique okey para inserir a imagem selecionada.]</w:t>
          </w:r>
        </w:p>
      </w:docPartBody>
    </w:docPart>
    <w:docPart>
      <w:docPartPr>
        <w:name w:val="0AE16EEC97904269A8152963866CEA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508414-9BFA-495A-BA9D-4E0478084A3A}"/>
      </w:docPartPr>
      <w:docPartBody>
        <w:p w:rsidR="00000000" w:rsidRDefault="00000000">
          <w:pPr>
            <w:pStyle w:val="0AE16EEC97904269A8152963866CEAC0"/>
          </w:pPr>
          <w:r w:rsidRPr="00550489">
            <w:rPr>
              <w:rFonts w:asciiTheme="majorHAnsi" w:hAnsiTheme="majorHAnsi" w:cs="Calibri"/>
              <w:lang w:bidi="pt-BR"/>
            </w:rPr>
            <w:t>Liderança</w:t>
          </w:r>
        </w:p>
      </w:docPartBody>
    </w:docPart>
    <w:docPart>
      <w:docPartPr>
        <w:name w:val="BAABBB9E23254BC3A52B9AAD4A56FA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77C49E-F41E-4238-9A9C-2BDB0390E1C2}"/>
      </w:docPartPr>
      <w:docPartBody>
        <w:p w:rsidR="00000000" w:rsidRDefault="00000000">
          <w:pPr>
            <w:pStyle w:val="BAABBB9E23254BC3A52B9AAD4A56FA44"/>
          </w:pPr>
          <w:r w:rsidRPr="00291D02">
            <w:rPr>
              <w:rFonts w:eastAsia="Calibri"/>
              <w:lang w:bidi="pt-BR"/>
            </w:rPr>
            <w:t xml:space="preserve">[Depois que sua imagem for inserida, selecione-a novamente. Acesse o menu Formatar ferramentas de imagem. Clique na seta para baixo abaixo de "Recortar" e escolha "Preenchimento" na lista. Isso será automaticamente ajustar a imagem para cortar a imagem. Você pode clicar e arrastar sua imagem para colocá-la adequadamente.] </w:t>
          </w:r>
        </w:p>
      </w:docPartBody>
    </w:docPart>
    <w:docPart>
      <w:docPartPr>
        <w:name w:val="468D5B7DE4A040E3ACE34563C955BB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31414B-164C-46ED-A6FE-79BC602A6D28}"/>
      </w:docPartPr>
      <w:docPartBody>
        <w:p w:rsidR="00000000" w:rsidRDefault="00000000">
          <w:pPr>
            <w:pStyle w:val="468D5B7DE4A040E3ACE34563C955BB69"/>
          </w:pPr>
          <w:r w:rsidRPr="00550489">
            <w:rPr>
              <w:rFonts w:asciiTheme="majorHAnsi" w:hAnsiTheme="majorHAnsi" w:cs="Calibri"/>
              <w:lang w:bidi="pt-BR"/>
            </w:rPr>
            <w:t>Referências</w:t>
          </w:r>
        </w:p>
      </w:docPartBody>
    </w:docPart>
    <w:docPart>
      <w:docPartPr>
        <w:name w:val="BE91590E958A496A94497C45A8D761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B2A522-0FD6-42FC-B764-84ECCAF30D48}"/>
      </w:docPartPr>
      <w:docPartBody>
        <w:p w:rsidR="00000000" w:rsidRDefault="00000000">
          <w:pPr>
            <w:pStyle w:val="BE91590E958A496A94497C45A8D76156"/>
          </w:pPr>
          <w:r w:rsidRPr="00291D02">
            <w:rPr>
              <w:rFonts w:eastAsia="Calibri"/>
              <w:lang w:bidi="pt-BR"/>
            </w:rPr>
            <w:t>[Disponível mediante solicitação.]</w:t>
          </w:r>
        </w:p>
      </w:docPartBody>
    </w:docPart>
    <w:docPart>
      <w:docPartPr>
        <w:name w:val="BD5A141518B54434877FCF68592C8D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CCCA46-2BF3-4806-87CA-011DDA307BDE}"/>
      </w:docPartPr>
      <w:docPartBody>
        <w:p w:rsidR="00000000" w:rsidRDefault="00000000">
          <w:pPr>
            <w:pStyle w:val="BD5A141518B54434877FCF68592C8DDF"/>
          </w:pPr>
          <w:r w:rsidRPr="00291D02">
            <w:rPr>
              <w:lang w:bidi="pt-BR"/>
            </w:rPr>
            <w:t>[Seu Endereço]</w:t>
          </w:r>
        </w:p>
      </w:docPartBody>
    </w:docPart>
    <w:docPart>
      <w:docPartPr>
        <w:name w:val="D9156680AA094049BDFD7411EF152D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D7AE13-2851-4DC9-8830-0947B0A4CECB}"/>
      </w:docPartPr>
      <w:docPartBody>
        <w:p w:rsidR="00000000" w:rsidRDefault="00000000">
          <w:pPr>
            <w:pStyle w:val="D9156680AA094049BDFD7411EF152D2F"/>
          </w:pPr>
          <w:r w:rsidRPr="00291D02">
            <w:rPr>
              <w:lang w:bidi="pt-BR"/>
            </w:rPr>
            <w:t>[Cidade, Estado, CEP]</w:t>
          </w:r>
        </w:p>
      </w:docPartBody>
    </w:docPart>
    <w:docPart>
      <w:docPartPr>
        <w:name w:val="0A3D37889FF74CAE9E2306FBC0D9FB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D1D276-23F5-4775-BCB7-CF012C71DC43}"/>
      </w:docPartPr>
      <w:docPartBody>
        <w:p w:rsidR="00000000" w:rsidRDefault="00000000">
          <w:pPr>
            <w:pStyle w:val="0A3D37889FF74CAE9E2306FBC0D9FBB5"/>
          </w:pPr>
          <w:r w:rsidRPr="00291D02">
            <w:rPr>
              <w:lang w:bidi="pt-BR"/>
            </w:rPr>
            <w:t>[Seu Telefone]</w:t>
          </w:r>
        </w:p>
      </w:docPartBody>
    </w:docPart>
    <w:docPart>
      <w:docPartPr>
        <w:name w:val="9F97AB85A13E47B19A80B2C76EC2CE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41CF-81C1-49C3-9E7B-59F616775D66}"/>
      </w:docPartPr>
      <w:docPartBody>
        <w:p w:rsidR="00000000" w:rsidRDefault="00000000">
          <w:pPr>
            <w:pStyle w:val="9F97AB85A13E47B19A80B2C76EC2CE8A"/>
          </w:pPr>
          <w:r w:rsidRPr="00291D02">
            <w:rPr>
              <w:lang w:bidi="pt-BR"/>
            </w:rPr>
            <w:t>[Seu Email]</w:t>
          </w:r>
        </w:p>
      </w:docPartBody>
    </w:docPart>
    <w:docPart>
      <w:docPartPr>
        <w:name w:val="40F49E8F16A441ACAAE097B6B6FEC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EA6349-2261-47B7-B7F8-8A942F5AE1E4}"/>
      </w:docPartPr>
      <w:docPartBody>
        <w:p w:rsidR="00000000" w:rsidRDefault="00000000">
          <w:pPr>
            <w:pStyle w:val="40F49E8F16A441ACAAE097B6B6FEC714"/>
          </w:pPr>
          <w:r w:rsidRPr="00291D02">
            <w:rPr>
              <w:lang w:bidi="pt-BR"/>
            </w:rPr>
            <w:t>[</w:t>
          </w:r>
          <w:r w:rsidRPr="00291D02">
            <w:rPr>
              <w:rStyle w:val="TextodoEspaoReservado"/>
              <w:color w:val="FFC000" w:themeColor="accent4"/>
              <w:lang w:bidi="pt-BR"/>
            </w:rPr>
            <w:t>Seu 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8DC"/>
    <w:rsid w:val="0033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E9B0F67CBDD4632AD751F0C5A685814">
    <w:name w:val="9E9B0F67CBDD4632AD751F0C5A685814"/>
  </w:style>
  <w:style w:type="paragraph" w:customStyle="1" w:styleId="A6BBF02D81624A46A7396A336777D4F6">
    <w:name w:val="A6BBF02D81624A46A7396A336777D4F6"/>
  </w:style>
  <w:style w:type="paragraph" w:customStyle="1" w:styleId="285AB48CA0384AEA8A6FBA2723A13A03">
    <w:name w:val="285AB48CA0384AEA8A6FBA2723A13A03"/>
  </w:style>
  <w:style w:type="paragraph" w:customStyle="1" w:styleId="45CFE0989C2541599333B9A786B64B18">
    <w:name w:val="45CFE0989C2541599333B9A786B64B18"/>
  </w:style>
  <w:style w:type="paragraph" w:customStyle="1" w:styleId="F6D47AA930844CBB873851ED1F95654D">
    <w:name w:val="F6D47AA930844CBB873851ED1F95654D"/>
  </w:style>
  <w:style w:type="paragraph" w:customStyle="1" w:styleId="DE4CC643F5F44D478462C65D8A201665">
    <w:name w:val="DE4CC643F5F44D478462C65D8A201665"/>
  </w:style>
  <w:style w:type="paragraph" w:customStyle="1" w:styleId="8E87497A77004B309A6B95B9C48208FB">
    <w:name w:val="8E87497A77004B309A6B95B9C48208FB"/>
  </w:style>
  <w:style w:type="paragraph" w:customStyle="1" w:styleId="D45CC94CDAEB471E82A995C5B665EC04">
    <w:name w:val="D45CC94CDAEB471E82A995C5B665EC04"/>
  </w:style>
  <w:style w:type="paragraph" w:customStyle="1" w:styleId="EABBC3FAF6734254B9B0C30B3DFE117E">
    <w:name w:val="EABBC3FAF6734254B9B0C30B3DFE117E"/>
  </w:style>
  <w:style w:type="paragraph" w:customStyle="1" w:styleId="7ED350F54EDE4A2B99C1C7B1765102A5">
    <w:name w:val="7ED350F54EDE4A2B99C1C7B1765102A5"/>
  </w:style>
  <w:style w:type="paragraph" w:customStyle="1" w:styleId="D83B153A93974C518F685CAE82842188">
    <w:name w:val="D83B153A93974C518F685CAE82842188"/>
  </w:style>
  <w:style w:type="paragraph" w:customStyle="1" w:styleId="65F3586D586F42C2A844665F88D9D2DA">
    <w:name w:val="65F3586D586F42C2A844665F88D9D2DA"/>
  </w:style>
  <w:style w:type="paragraph" w:customStyle="1" w:styleId="76B2D6AE674A4EE9AE1A942E936DD384">
    <w:name w:val="76B2D6AE674A4EE9AE1A942E936DD384"/>
  </w:style>
  <w:style w:type="paragraph" w:customStyle="1" w:styleId="73D5DDE4B80E49F9952C5F90A349FD6C">
    <w:name w:val="73D5DDE4B80E49F9952C5F90A349FD6C"/>
  </w:style>
  <w:style w:type="paragraph" w:customStyle="1" w:styleId="7C2CB14D7A3C4D418AF54F75271E6E4C">
    <w:name w:val="7C2CB14D7A3C4D418AF54F75271E6E4C"/>
  </w:style>
  <w:style w:type="paragraph" w:customStyle="1" w:styleId="4657E77822124DD5B9C2F069E7750CA4">
    <w:name w:val="4657E77822124DD5B9C2F069E7750CA4"/>
  </w:style>
  <w:style w:type="paragraph" w:customStyle="1" w:styleId="A9989EAFE71F4386B6ED59040B2419B6">
    <w:name w:val="A9989EAFE71F4386B6ED59040B2419B6"/>
  </w:style>
  <w:style w:type="paragraph" w:customStyle="1" w:styleId="1D05A77A9ECD47F38E87271FF223EB5F">
    <w:name w:val="1D05A77A9ECD47F38E87271FF223EB5F"/>
  </w:style>
  <w:style w:type="paragraph" w:customStyle="1" w:styleId="6E186526CDC249B3887BBD0CE1A205DD">
    <w:name w:val="6E186526CDC249B3887BBD0CE1A205DD"/>
  </w:style>
  <w:style w:type="paragraph" w:customStyle="1" w:styleId="4B7A76BE991549BF8BC6E87064186452">
    <w:name w:val="4B7A76BE991549BF8BC6E87064186452"/>
  </w:style>
  <w:style w:type="paragraph" w:customStyle="1" w:styleId="5F4D9A5B81B34EF29B239E69241E226B">
    <w:name w:val="5F4D9A5B81B34EF29B239E69241E226B"/>
  </w:style>
  <w:style w:type="paragraph" w:customStyle="1" w:styleId="33622E9B5B02409DAFC258299ABA0CD2">
    <w:name w:val="33622E9B5B02409DAFC258299ABA0CD2"/>
  </w:style>
  <w:style w:type="paragraph" w:customStyle="1" w:styleId="BE5E3E76667C416A90D09051E08EA22E">
    <w:name w:val="BE5E3E76667C416A90D09051E08EA22E"/>
  </w:style>
  <w:style w:type="paragraph" w:customStyle="1" w:styleId="93A8B412C97B4A0A9795D4EBEA7F9160">
    <w:name w:val="93A8B412C97B4A0A9795D4EBEA7F9160"/>
  </w:style>
  <w:style w:type="paragraph" w:customStyle="1" w:styleId="911FCB043F1A4211A22004D1CB514FC0">
    <w:name w:val="911FCB043F1A4211A22004D1CB514FC0"/>
  </w:style>
  <w:style w:type="paragraph" w:customStyle="1" w:styleId="0AE16EEC97904269A8152963866CEAC0">
    <w:name w:val="0AE16EEC97904269A8152963866CEAC0"/>
  </w:style>
  <w:style w:type="paragraph" w:customStyle="1" w:styleId="BAABBB9E23254BC3A52B9AAD4A56FA44">
    <w:name w:val="BAABBB9E23254BC3A52B9AAD4A56FA44"/>
  </w:style>
  <w:style w:type="paragraph" w:customStyle="1" w:styleId="468D5B7DE4A040E3ACE34563C955BB69">
    <w:name w:val="468D5B7DE4A040E3ACE34563C955BB69"/>
  </w:style>
  <w:style w:type="paragraph" w:customStyle="1" w:styleId="BE91590E958A496A94497C45A8D76156">
    <w:name w:val="BE91590E958A496A94497C45A8D76156"/>
  </w:style>
  <w:style w:type="paragraph" w:customStyle="1" w:styleId="BD5A141518B54434877FCF68592C8DDF">
    <w:name w:val="BD5A141518B54434877FCF68592C8DDF"/>
  </w:style>
  <w:style w:type="paragraph" w:customStyle="1" w:styleId="D9156680AA094049BDFD7411EF152D2F">
    <w:name w:val="D9156680AA094049BDFD7411EF152D2F"/>
  </w:style>
  <w:style w:type="paragraph" w:customStyle="1" w:styleId="0A3D37889FF74CAE9E2306FBC0D9FBB5">
    <w:name w:val="0A3D37889FF74CAE9E2306FBC0D9FBB5"/>
  </w:style>
  <w:style w:type="paragraph" w:customStyle="1" w:styleId="9F97AB85A13E47B19A80B2C76EC2CE8A">
    <w:name w:val="9F97AB85A13E47B19A80B2C76EC2CE8A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40F49E8F16A441ACAAE097B6B6FEC714">
    <w:name w:val="40F49E8F16A441ACAAE097B6B6FEC7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{FC05D1DA-D850-4872-8179-DF3E6343463F}tf78128832_win32</Template>
  <TotalTime>0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2023-10-30T17:54:00Z</dcterms:created>
  <dcterms:modified xsi:type="dcterms:W3CDTF">2023-10-30T17:54:00Z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